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82C7" w14:textId="4E0D0141" w:rsidR="0051788B" w:rsidRDefault="0051788B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63F5EF35" w14:textId="6CE6A0DD" w:rsidR="00627CC0" w:rsidRDefault="00627CC0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66B62B9A" w14:textId="77777777" w:rsidR="00627CC0" w:rsidRDefault="00627CC0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50EB47E6" w14:textId="6D32211D" w:rsidR="00765C24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372D3837" w14:textId="02A1BAB5" w:rsidR="00765C24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noProof/>
          <w:color w:val="333333"/>
          <w:sz w:val="27"/>
          <w:szCs w:val="27"/>
        </w:rPr>
        <w:drawing>
          <wp:inline distT="0" distB="0" distL="0" distR="0" wp14:anchorId="11604E39" wp14:editId="36A58A4B">
            <wp:extent cx="5943600" cy="792480"/>
            <wp:effectExtent l="0" t="0" r="0" b="0"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42" b="19058"/>
                    <a:stretch/>
                  </pic:blipFill>
                  <pic:spPr bwMode="auto">
                    <a:xfrm>
                      <a:off x="0" y="0"/>
                      <a:ext cx="5943600" cy="7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CBE17" w14:textId="77777777" w:rsidR="00C1628F" w:rsidRDefault="00C1628F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7"/>
          <w:szCs w:val="27"/>
        </w:rPr>
      </w:pPr>
    </w:p>
    <w:p w14:paraId="11845ECA" w14:textId="4646DA56" w:rsidR="00765C24" w:rsidRDefault="00F5757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7"/>
          <w:szCs w:val="27"/>
        </w:rPr>
      </w:pPr>
      <w:r w:rsidRPr="00F57574">
        <w:rPr>
          <w:rFonts w:ascii="Verdana" w:hAnsi="Verdana" w:cs="Verdana"/>
          <w:b/>
          <w:bCs/>
          <w:noProof/>
          <w:color w:val="333333"/>
          <w:sz w:val="27"/>
          <w:szCs w:val="27"/>
        </w:rPr>
        <w:t xml:space="preserve">Silent </w:t>
      </w:r>
      <w:r w:rsidR="00765C24">
        <w:rPr>
          <w:rFonts w:ascii="Verdana" w:hAnsi="Verdana" w:cs="Verdana"/>
          <w:b/>
          <w:bCs/>
          <w:noProof/>
          <w:color w:val="333333"/>
          <w:sz w:val="27"/>
          <w:szCs w:val="27"/>
        </w:rPr>
        <w:t>Auction Item Donation Form</w:t>
      </w:r>
    </w:p>
    <w:p w14:paraId="26E45446" w14:textId="2081C0F9" w:rsidR="00765C24" w:rsidRPr="00D92A27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0"/>
          <w:szCs w:val="20"/>
        </w:rPr>
      </w:pPr>
    </w:p>
    <w:p w14:paraId="1AE316FA" w14:textId="77777777" w:rsidR="00765C24" w:rsidRPr="00765C24" w:rsidRDefault="00765C24" w:rsidP="00121650">
      <w:pPr>
        <w:autoSpaceDE w:val="0"/>
        <w:autoSpaceDN w:val="0"/>
        <w:adjustRightInd w:val="0"/>
        <w:spacing w:after="0" w:line="240" w:lineRule="auto"/>
        <w:ind w:left="-990"/>
        <w:jc w:val="both"/>
        <w:rPr>
          <w:rFonts w:ascii="Verdana" w:hAnsi="Verdana" w:cs="Verdana"/>
          <w:iCs/>
          <w:color w:val="000000"/>
          <w:sz w:val="18"/>
          <w:szCs w:val="18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7133"/>
      </w:tblGrid>
      <w:tr w:rsidR="007238BC" w:rsidRPr="005E0591" w14:paraId="45AD117C" w14:textId="77777777" w:rsidTr="007238BC">
        <w:trPr>
          <w:trHeight w:val="620"/>
        </w:trPr>
        <w:tc>
          <w:tcPr>
            <w:tcW w:w="11160" w:type="dxa"/>
            <w:gridSpan w:val="2"/>
            <w:shd w:val="clear" w:color="auto" w:fill="CCC0D9"/>
            <w:vAlign w:val="center"/>
          </w:tcPr>
          <w:p w14:paraId="5547FC76" w14:textId="6854540D" w:rsidR="007238BC" w:rsidRPr="00D92A27" w:rsidRDefault="007238BC" w:rsidP="00723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DONATION ITEM INFORMATION:</w:t>
            </w:r>
          </w:p>
        </w:tc>
      </w:tr>
      <w:tr w:rsidR="007238BC" w:rsidRPr="00F5281B" w14:paraId="1E902275" w14:textId="77777777" w:rsidTr="00DC659B">
        <w:tc>
          <w:tcPr>
            <w:tcW w:w="11160" w:type="dxa"/>
            <w:gridSpan w:val="2"/>
            <w:vAlign w:val="center"/>
          </w:tcPr>
          <w:p w14:paraId="0882D774" w14:textId="2AFFDC6F" w:rsidR="007238BC" w:rsidRPr="00121C0A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right"/>
              <w:rPr>
                <w:rFonts w:ascii="Verdana" w:hAnsi="Verdana" w:cs="Verdana"/>
                <w:color w:val="333333"/>
                <w:sz w:val="17"/>
                <w:szCs w:val="17"/>
              </w:rPr>
            </w:pPr>
            <w:r w:rsidRPr="00121C0A">
              <w:rPr>
                <w:rFonts w:ascii="Verdana" w:hAnsi="Verdana" w:cs="Verdana"/>
                <w:bCs/>
                <w:color w:val="333333"/>
                <w:sz w:val="17"/>
                <w:szCs w:val="17"/>
              </w:rPr>
              <w:t>(B</w:t>
            </w:r>
            <w:r w:rsidRPr="00121C0A">
              <w:rPr>
                <w:rFonts w:ascii="Verdana" w:hAnsi="Verdana" w:cs="Verdana"/>
                <w:i/>
                <w:color w:val="333333"/>
                <w:sz w:val="17"/>
                <w:szCs w:val="17"/>
              </w:rPr>
              <w:t>oxes will automatically expand as needed.)</w:t>
            </w:r>
          </w:p>
        </w:tc>
      </w:tr>
      <w:tr w:rsidR="007238BC" w:rsidRPr="00F5281B" w14:paraId="6A19926A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1B849AFD" w14:textId="09D2B11D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Name:</w:t>
            </w:r>
          </w:p>
        </w:tc>
        <w:tc>
          <w:tcPr>
            <w:tcW w:w="7133" w:type="dxa"/>
            <w:vAlign w:val="center"/>
          </w:tcPr>
          <w:p w14:paraId="493AA6B0" w14:textId="1EFFD129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6C19D75A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7212DC99" w14:textId="75C75B39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 xml:space="preserve">Company: </w:t>
            </w:r>
          </w:p>
        </w:tc>
        <w:tc>
          <w:tcPr>
            <w:tcW w:w="7133" w:type="dxa"/>
            <w:vAlign w:val="center"/>
          </w:tcPr>
          <w:p w14:paraId="58A5CF98" w14:textId="5707C6DE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0B42A340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374E4FF6" w14:textId="42654983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Email:</w:t>
            </w:r>
          </w:p>
        </w:tc>
        <w:tc>
          <w:tcPr>
            <w:tcW w:w="7133" w:type="dxa"/>
            <w:vAlign w:val="center"/>
          </w:tcPr>
          <w:p w14:paraId="525E6B2E" w14:textId="60651C98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0B6F46C5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0CA5B7E3" w14:textId="77777777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i/>
                <w:iCs/>
                <w:color w:val="333333"/>
                <w:sz w:val="20"/>
                <w:szCs w:val="20"/>
              </w:rPr>
              <w:t xml:space="preserve">Address:  </w:t>
            </w:r>
          </w:p>
          <w:p w14:paraId="167D7212" w14:textId="70CF1D58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>
              <w:rPr>
                <w:rFonts w:ascii="Verdana" w:hAnsi="Verdana" w:cs="Verdana"/>
                <w:color w:val="333333"/>
                <w:sz w:val="20"/>
                <w:szCs w:val="20"/>
              </w:rPr>
              <w:t xml:space="preserve">       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>Street, C</w:t>
            </w:r>
            <w:r>
              <w:rPr>
                <w:rFonts w:ascii="Verdana" w:hAnsi="Verdana" w:cs="Verdana"/>
                <w:color w:val="333333"/>
                <w:sz w:val="20"/>
                <w:szCs w:val="20"/>
              </w:rPr>
              <w:t>i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>ty</w:t>
            </w:r>
            <w:r>
              <w:rPr>
                <w:rFonts w:ascii="Verdana" w:hAnsi="Verdana" w:cs="Verdana"/>
                <w:color w:val="333333"/>
                <w:sz w:val="20"/>
                <w:szCs w:val="20"/>
              </w:rPr>
              <w:t>,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 xml:space="preserve"> State, Zip Code</w:t>
            </w:r>
          </w:p>
        </w:tc>
        <w:tc>
          <w:tcPr>
            <w:tcW w:w="7133" w:type="dxa"/>
            <w:vAlign w:val="center"/>
          </w:tcPr>
          <w:p w14:paraId="658DC945" w14:textId="2206ED47" w:rsidR="00A73F84" w:rsidRPr="003C6BE2" w:rsidRDefault="00A73F84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730F1275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50446C59" w14:textId="56E6B7FB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Phone Number:</w:t>
            </w:r>
          </w:p>
        </w:tc>
        <w:tc>
          <w:tcPr>
            <w:tcW w:w="7133" w:type="dxa"/>
            <w:vAlign w:val="center"/>
          </w:tcPr>
          <w:p w14:paraId="6BFD64C0" w14:textId="7EC99282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6323BF5E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0BFF5415" w14:textId="28742F42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Item Description:</w:t>
            </w:r>
          </w:p>
        </w:tc>
        <w:tc>
          <w:tcPr>
            <w:tcW w:w="7133" w:type="dxa"/>
            <w:vAlign w:val="center"/>
          </w:tcPr>
          <w:p w14:paraId="5D496139" w14:textId="16067DA4" w:rsidR="00A73F84" w:rsidRPr="003C6BE2" w:rsidRDefault="00A73F84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665C26B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731D741C" w14:textId="299EE69B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Restrictions/Expiration Date:</w:t>
            </w:r>
          </w:p>
        </w:tc>
        <w:tc>
          <w:tcPr>
            <w:tcW w:w="7133" w:type="dxa"/>
            <w:vAlign w:val="center"/>
          </w:tcPr>
          <w:p w14:paraId="4BFC3ABA" w14:textId="120EAC29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411B016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22656BA0" w14:textId="50018EAA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Value of Item:</w:t>
            </w:r>
          </w:p>
        </w:tc>
        <w:tc>
          <w:tcPr>
            <w:tcW w:w="7133" w:type="dxa"/>
            <w:vAlign w:val="center"/>
          </w:tcPr>
          <w:p w14:paraId="27DEA94D" w14:textId="57EF617B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5690471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24D9A452" w14:textId="14A95F24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Date:</w:t>
            </w:r>
          </w:p>
        </w:tc>
        <w:tc>
          <w:tcPr>
            <w:tcW w:w="7133" w:type="dxa"/>
            <w:vAlign w:val="center"/>
          </w:tcPr>
          <w:p w14:paraId="4C81AA24" w14:textId="157B9B8E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</w:tbl>
    <w:p w14:paraId="792CF320" w14:textId="77777777" w:rsidR="00D943D5" w:rsidRPr="0051788B" w:rsidRDefault="00D943D5" w:rsidP="007238BC">
      <w:pPr>
        <w:spacing w:after="0" w:line="240" w:lineRule="auto"/>
        <w:rPr>
          <w:sz w:val="2"/>
        </w:rPr>
      </w:pPr>
    </w:p>
    <w:p w14:paraId="754C7306" w14:textId="77777777" w:rsidR="007238BC" w:rsidRDefault="007238BC" w:rsidP="007238BC">
      <w:pPr>
        <w:spacing w:after="0" w:line="240" w:lineRule="auto"/>
        <w:ind w:left="-720"/>
        <w:rPr>
          <w:rFonts w:ascii="Times New Roman" w:eastAsia="Times New Roman" w:hAnsi="Times New Roman"/>
          <w:i/>
          <w:sz w:val="20"/>
        </w:rPr>
      </w:pPr>
    </w:p>
    <w:p w14:paraId="4111A1A0" w14:textId="10E593FC" w:rsidR="007238BC" w:rsidRPr="007238BC" w:rsidRDefault="007238BC" w:rsidP="007238BC">
      <w:pPr>
        <w:spacing w:after="0" w:line="240" w:lineRule="auto"/>
        <w:ind w:left="-720"/>
        <w:jc w:val="center"/>
        <w:rPr>
          <w:rFonts w:ascii="Times New Roman" w:eastAsia="Times New Roman" w:hAnsi="Times New Roman"/>
          <w:i/>
          <w:szCs w:val="24"/>
        </w:rPr>
      </w:pPr>
      <w:r w:rsidRPr="007238BC">
        <w:rPr>
          <w:rFonts w:ascii="Times New Roman" w:eastAsia="Times New Roman" w:hAnsi="Times New Roman"/>
          <w:i/>
          <w:szCs w:val="24"/>
        </w:rPr>
        <w:t>Your support is greatly appreciated. Donations are tax deductible to the extent allowed by law.</w:t>
      </w:r>
    </w:p>
    <w:p w14:paraId="526AE61D" w14:textId="62F0F674" w:rsidR="007238BC" w:rsidRDefault="007238BC" w:rsidP="007238BC">
      <w:pPr>
        <w:spacing w:after="0" w:line="240" w:lineRule="auto"/>
        <w:ind w:left="-720"/>
        <w:rPr>
          <w:iCs/>
        </w:rPr>
      </w:pPr>
    </w:p>
    <w:tbl>
      <w:tblPr>
        <w:tblW w:w="11183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3"/>
      </w:tblGrid>
      <w:tr w:rsidR="003C6BE2" w:rsidRPr="0064714A" w14:paraId="1D5ACC2C" w14:textId="77777777" w:rsidTr="003C6BE2">
        <w:trPr>
          <w:trHeight w:val="350"/>
        </w:trPr>
        <w:tc>
          <w:tcPr>
            <w:tcW w:w="1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14:paraId="4E4DE519" w14:textId="46854003" w:rsidR="003C6BE2" w:rsidRPr="003C6BE2" w:rsidRDefault="00112A5B" w:rsidP="003C6BE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SEND</w:t>
            </w:r>
            <w:r w:rsidR="003C6BE2" w:rsidRPr="003C6BE2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 FORM TO:</w:t>
            </w:r>
          </w:p>
        </w:tc>
      </w:tr>
    </w:tbl>
    <w:p w14:paraId="61362852" w14:textId="3EFC91F7" w:rsidR="00BB12B0" w:rsidRPr="0005352D" w:rsidRDefault="00BB12B0" w:rsidP="009E5218">
      <w:pPr>
        <w:ind w:left="-720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A0D0D27" w14:textId="7FF05FD3" w:rsidR="003C6BE2" w:rsidRDefault="003C6BE2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r w:rsidRPr="0005352D">
        <w:rPr>
          <w:rFonts w:ascii="Verdana" w:eastAsia="Times New Roman" w:hAnsi="Verdana"/>
          <w:b/>
          <w:bCs/>
          <w:lang w:val="fr-FR"/>
        </w:rPr>
        <w:t>Bonnie Parlin</w:t>
      </w:r>
    </w:p>
    <w:p w14:paraId="43991CE9" w14:textId="54090319" w:rsidR="00920E19" w:rsidRDefault="00920E19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r>
        <w:rPr>
          <w:rFonts w:ascii="Verdana" w:eastAsia="Times New Roman" w:hAnsi="Verdana"/>
          <w:b/>
          <w:bCs/>
          <w:lang w:val="fr-FR"/>
        </w:rPr>
        <w:t>The Toro Company</w:t>
      </w:r>
    </w:p>
    <w:p w14:paraId="11BE8E74" w14:textId="02BF699C" w:rsidR="003C6BE2" w:rsidRPr="0005352D" w:rsidRDefault="00000000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hyperlink r:id="rId9" w:history="1">
        <w:r w:rsidR="003C6BE2" w:rsidRPr="0005352D">
          <w:rPr>
            <w:rStyle w:val="Hyperlink"/>
            <w:rFonts w:ascii="Verdana" w:eastAsia="Times New Roman" w:hAnsi="Verdana"/>
            <w:b/>
            <w:bCs/>
            <w:lang w:val="fr-FR"/>
          </w:rPr>
          <w:t>bonnie.parlin@toro.com</w:t>
        </w:r>
      </w:hyperlink>
    </w:p>
    <w:p w14:paraId="566BA03A" w14:textId="068B2088" w:rsidR="003C6BE2" w:rsidRPr="0005352D" w:rsidRDefault="003C6BE2" w:rsidP="00D92A27">
      <w:pPr>
        <w:spacing w:after="4" w:line="249" w:lineRule="auto"/>
        <w:ind w:left="-810" w:hanging="10"/>
        <w:jc w:val="center"/>
        <w:rPr>
          <w:rFonts w:ascii="Verdana" w:hAnsi="Verdana"/>
          <w:sz w:val="24"/>
          <w:szCs w:val="24"/>
        </w:rPr>
      </w:pPr>
      <w:r w:rsidRPr="0005352D">
        <w:rPr>
          <w:rFonts w:ascii="Verdana" w:eastAsia="Times New Roman" w:hAnsi="Verdana"/>
          <w:b/>
          <w:bCs/>
        </w:rPr>
        <w:t>Phone: (</w:t>
      </w:r>
      <w:r w:rsidR="00920E19">
        <w:rPr>
          <w:rFonts w:ascii="Verdana" w:eastAsia="Times New Roman" w:hAnsi="Verdana"/>
          <w:b/>
          <w:bCs/>
        </w:rPr>
        <w:t>952</w:t>
      </w:r>
      <w:r w:rsidRPr="0005352D">
        <w:rPr>
          <w:rFonts w:ascii="Verdana" w:eastAsia="Times New Roman" w:hAnsi="Verdana"/>
          <w:b/>
          <w:bCs/>
        </w:rPr>
        <w:t xml:space="preserve">) </w:t>
      </w:r>
      <w:r w:rsidR="00920E19">
        <w:rPr>
          <w:rFonts w:ascii="Verdana" w:eastAsia="Times New Roman" w:hAnsi="Verdana"/>
          <w:b/>
          <w:bCs/>
        </w:rPr>
        <w:t>887-8871</w:t>
      </w:r>
    </w:p>
    <w:p w14:paraId="5A2EFB7D" w14:textId="3E1FBD91" w:rsidR="00BB12B0" w:rsidRDefault="00920E19" w:rsidP="00D92A27">
      <w:pPr>
        <w:autoSpaceDE w:val="0"/>
        <w:autoSpaceDN w:val="0"/>
        <w:adjustRightInd w:val="0"/>
        <w:spacing w:after="0" w:line="240" w:lineRule="auto"/>
        <w:ind w:left="-810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420D0" wp14:editId="2AD8FA1E">
                <wp:simplePos x="0" y="0"/>
                <wp:positionH relativeFrom="column">
                  <wp:posOffset>-523875</wp:posOffset>
                </wp:positionH>
                <wp:positionV relativeFrom="paragraph">
                  <wp:posOffset>323396</wp:posOffset>
                </wp:positionV>
                <wp:extent cx="710565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07F34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25pt,25.45pt" to="518.2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" strokecolor="black [3213]" strokeweight="3pt"/>
            </w:pict>
          </mc:Fallback>
        </mc:AlternateContent>
      </w:r>
    </w:p>
    <w:sectPr w:rsidR="00BB12B0" w:rsidSect="00370BCF">
      <w:pgSz w:w="12240" w:h="15840" w:code="1"/>
      <w:pgMar w:top="360" w:right="450" w:bottom="821" w:left="1440" w:header="576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D0E82" w14:textId="77777777" w:rsidR="00853C0E" w:rsidRDefault="00853C0E" w:rsidP="00733D03">
      <w:pPr>
        <w:spacing w:after="0" w:line="240" w:lineRule="auto"/>
      </w:pPr>
      <w:r>
        <w:separator/>
      </w:r>
    </w:p>
  </w:endnote>
  <w:endnote w:type="continuationSeparator" w:id="0">
    <w:p w14:paraId="36F4285D" w14:textId="77777777" w:rsidR="00853C0E" w:rsidRDefault="00853C0E" w:rsidP="0073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0B80" w14:textId="77777777" w:rsidR="00853C0E" w:rsidRDefault="00853C0E" w:rsidP="00733D03">
      <w:pPr>
        <w:spacing w:after="0" w:line="240" w:lineRule="auto"/>
      </w:pPr>
      <w:r>
        <w:separator/>
      </w:r>
    </w:p>
  </w:footnote>
  <w:footnote w:type="continuationSeparator" w:id="0">
    <w:p w14:paraId="71972B22" w14:textId="77777777" w:rsidR="00853C0E" w:rsidRDefault="00853C0E" w:rsidP="00733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1B7C"/>
    <w:multiLevelType w:val="hybridMultilevel"/>
    <w:tmpl w:val="ACDAD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A778E"/>
    <w:multiLevelType w:val="hybridMultilevel"/>
    <w:tmpl w:val="C86451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9036695">
    <w:abstractNumId w:val="0"/>
  </w:num>
  <w:num w:numId="2" w16cid:durableId="199340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75"/>
    <w:rsid w:val="00005144"/>
    <w:rsid w:val="00013023"/>
    <w:rsid w:val="0002355F"/>
    <w:rsid w:val="00033C05"/>
    <w:rsid w:val="000364BA"/>
    <w:rsid w:val="00042F6A"/>
    <w:rsid w:val="00047419"/>
    <w:rsid w:val="000477F9"/>
    <w:rsid w:val="0005352D"/>
    <w:rsid w:val="000565BF"/>
    <w:rsid w:val="00057831"/>
    <w:rsid w:val="000D5FAD"/>
    <w:rsid w:val="000E3249"/>
    <w:rsid w:val="00112A5B"/>
    <w:rsid w:val="00121650"/>
    <w:rsid w:val="00121C0A"/>
    <w:rsid w:val="001330D3"/>
    <w:rsid w:val="001415BD"/>
    <w:rsid w:val="0018787C"/>
    <w:rsid w:val="00196637"/>
    <w:rsid w:val="001B1B8F"/>
    <w:rsid w:val="001B5BD6"/>
    <w:rsid w:val="001C08A8"/>
    <w:rsid w:val="001F585B"/>
    <w:rsid w:val="0020215F"/>
    <w:rsid w:val="002039F8"/>
    <w:rsid w:val="002056F1"/>
    <w:rsid w:val="00210448"/>
    <w:rsid w:val="00233006"/>
    <w:rsid w:val="00234610"/>
    <w:rsid w:val="00253ECC"/>
    <w:rsid w:val="00280BF8"/>
    <w:rsid w:val="00283832"/>
    <w:rsid w:val="002C4026"/>
    <w:rsid w:val="002C77ED"/>
    <w:rsid w:val="002E7D39"/>
    <w:rsid w:val="003042BF"/>
    <w:rsid w:val="0032242C"/>
    <w:rsid w:val="00323304"/>
    <w:rsid w:val="00332FE1"/>
    <w:rsid w:val="00355379"/>
    <w:rsid w:val="00370BCF"/>
    <w:rsid w:val="003832A5"/>
    <w:rsid w:val="0039140E"/>
    <w:rsid w:val="003B27B9"/>
    <w:rsid w:val="003C5709"/>
    <w:rsid w:val="003C6BE2"/>
    <w:rsid w:val="003E3831"/>
    <w:rsid w:val="003F278B"/>
    <w:rsid w:val="0041142F"/>
    <w:rsid w:val="00414827"/>
    <w:rsid w:val="004510A6"/>
    <w:rsid w:val="00457BAD"/>
    <w:rsid w:val="004714F0"/>
    <w:rsid w:val="0047670C"/>
    <w:rsid w:val="004912BA"/>
    <w:rsid w:val="004A3B77"/>
    <w:rsid w:val="004A4FE2"/>
    <w:rsid w:val="004C1DB5"/>
    <w:rsid w:val="004D4ABD"/>
    <w:rsid w:val="005119CA"/>
    <w:rsid w:val="0051788B"/>
    <w:rsid w:val="00526EB5"/>
    <w:rsid w:val="00570887"/>
    <w:rsid w:val="00572022"/>
    <w:rsid w:val="005756FF"/>
    <w:rsid w:val="005A1262"/>
    <w:rsid w:val="005A56DE"/>
    <w:rsid w:val="005A70CE"/>
    <w:rsid w:val="005E0591"/>
    <w:rsid w:val="005E2024"/>
    <w:rsid w:val="005F1781"/>
    <w:rsid w:val="00615DAA"/>
    <w:rsid w:val="006232B6"/>
    <w:rsid w:val="00627CC0"/>
    <w:rsid w:val="0064714A"/>
    <w:rsid w:val="006500EA"/>
    <w:rsid w:val="006757C6"/>
    <w:rsid w:val="00691F94"/>
    <w:rsid w:val="006D67D4"/>
    <w:rsid w:val="00714093"/>
    <w:rsid w:val="007238BC"/>
    <w:rsid w:val="00724A43"/>
    <w:rsid w:val="00733D03"/>
    <w:rsid w:val="0073493C"/>
    <w:rsid w:val="00735252"/>
    <w:rsid w:val="00743549"/>
    <w:rsid w:val="007652D1"/>
    <w:rsid w:val="00765C24"/>
    <w:rsid w:val="007A4D59"/>
    <w:rsid w:val="007A7205"/>
    <w:rsid w:val="007B4C7A"/>
    <w:rsid w:val="007B68A6"/>
    <w:rsid w:val="007C55B0"/>
    <w:rsid w:val="007D4953"/>
    <w:rsid w:val="007E0E96"/>
    <w:rsid w:val="007F42CE"/>
    <w:rsid w:val="00816A96"/>
    <w:rsid w:val="00826324"/>
    <w:rsid w:val="00841455"/>
    <w:rsid w:val="008446A5"/>
    <w:rsid w:val="00845DFB"/>
    <w:rsid w:val="00851C76"/>
    <w:rsid w:val="00853C0E"/>
    <w:rsid w:val="00861BCC"/>
    <w:rsid w:val="008933E8"/>
    <w:rsid w:val="00894671"/>
    <w:rsid w:val="008A73E5"/>
    <w:rsid w:val="008B1EBA"/>
    <w:rsid w:val="008C1AC7"/>
    <w:rsid w:val="008C6B23"/>
    <w:rsid w:val="008E4EA2"/>
    <w:rsid w:val="00905131"/>
    <w:rsid w:val="0091784D"/>
    <w:rsid w:val="00920E19"/>
    <w:rsid w:val="009334C2"/>
    <w:rsid w:val="009377B5"/>
    <w:rsid w:val="00990652"/>
    <w:rsid w:val="009906C7"/>
    <w:rsid w:val="00990A02"/>
    <w:rsid w:val="00992287"/>
    <w:rsid w:val="009B295A"/>
    <w:rsid w:val="009B766D"/>
    <w:rsid w:val="009E5218"/>
    <w:rsid w:val="009E7102"/>
    <w:rsid w:val="00A24A85"/>
    <w:rsid w:val="00A261F5"/>
    <w:rsid w:val="00A32FF1"/>
    <w:rsid w:val="00A36EFB"/>
    <w:rsid w:val="00A412BF"/>
    <w:rsid w:val="00A503F9"/>
    <w:rsid w:val="00A6007E"/>
    <w:rsid w:val="00A73F84"/>
    <w:rsid w:val="00AB3541"/>
    <w:rsid w:val="00AC3587"/>
    <w:rsid w:val="00AD096F"/>
    <w:rsid w:val="00AE0231"/>
    <w:rsid w:val="00AF3654"/>
    <w:rsid w:val="00B35B5F"/>
    <w:rsid w:val="00B440B8"/>
    <w:rsid w:val="00B6696A"/>
    <w:rsid w:val="00B77F24"/>
    <w:rsid w:val="00B82AC6"/>
    <w:rsid w:val="00B84837"/>
    <w:rsid w:val="00B87D5E"/>
    <w:rsid w:val="00B90CB8"/>
    <w:rsid w:val="00BB12B0"/>
    <w:rsid w:val="00BB3B66"/>
    <w:rsid w:val="00BB5566"/>
    <w:rsid w:val="00BD08C7"/>
    <w:rsid w:val="00BD4090"/>
    <w:rsid w:val="00BD50B8"/>
    <w:rsid w:val="00C1628F"/>
    <w:rsid w:val="00C24B27"/>
    <w:rsid w:val="00C6117A"/>
    <w:rsid w:val="00C61E40"/>
    <w:rsid w:val="00C6757F"/>
    <w:rsid w:val="00C67C77"/>
    <w:rsid w:val="00C8576F"/>
    <w:rsid w:val="00C95357"/>
    <w:rsid w:val="00CB1810"/>
    <w:rsid w:val="00CC655A"/>
    <w:rsid w:val="00CD3DA3"/>
    <w:rsid w:val="00CE390A"/>
    <w:rsid w:val="00CE49F7"/>
    <w:rsid w:val="00CE5ECC"/>
    <w:rsid w:val="00CF3567"/>
    <w:rsid w:val="00CF413A"/>
    <w:rsid w:val="00D10273"/>
    <w:rsid w:val="00D26962"/>
    <w:rsid w:val="00D45612"/>
    <w:rsid w:val="00D53120"/>
    <w:rsid w:val="00D610E8"/>
    <w:rsid w:val="00D7219B"/>
    <w:rsid w:val="00D76263"/>
    <w:rsid w:val="00D92A27"/>
    <w:rsid w:val="00D943D5"/>
    <w:rsid w:val="00DA4493"/>
    <w:rsid w:val="00DA4FBE"/>
    <w:rsid w:val="00DB4407"/>
    <w:rsid w:val="00DD5685"/>
    <w:rsid w:val="00E320C9"/>
    <w:rsid w:val="00E57802"/>
    <w:rsid w:val="00E720E4"/>
    <w:rsid w:val="00E872DE"/>
    <w:rsid w:val="00E92DB1"/>
    <w:rsid w:val="00E9402B"/>
    <w:rsid w:val="00EC6AB2"/>
    <w:rsid w:val="00ED0F84"/>
    <w:rsid w:val="00ED2183"/>
    <w:rsid w:val="00ED4CDB"/>
    <w:rsid w:val="00ED6F83"/>
    <w:rsid w:val="00EE1255"/>
    <w:rsid w:val="00EF66B0"/>
    <w:rsid w:val="00F04EE5"/>
    <w:rsid w:val="00F12E37"/>
    <w:rsid w:val="00F21D6B"/>
    <w:rsid w:val="00F22505"/>
    <w:rsid w:val="00F5281B"/>
    <w:rsid w:val="00F57574"/>
    <w:rsid w:val="00F70FA9"/>
    <w:rsid w:val="00F85D75"/>
    <w:rsid w:val="00FA0776"/>
    <w:rsid w:val="00FB7D9D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23DC4"/>
  <w15:docId w15:val="{6B733CA3-0DEE-4B6F-922E-2EA66536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4C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5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3C570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D0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3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D0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D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585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nnie.parlin@tor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XR201\Desktop\GBTA%20CPC%20Scholarship%20Docs\Individual%20CPC%20Scholarship%20Application%20Form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2883-8205-425C-8DCD-8088F402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CPC Scholarship Application Form 2014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England Business Travel Association</vt:lpstr>
    </vt:vector>
  </TitlesOfParts>
  <Company>Carlson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England Business Travel Association</dc:title>
  <dc:creator>Reid, Lori (ULXR201)</dc:creator>
  <cp:lastModifiedBy>Jan Shoemaker</cp:lastModifiedBy>
  <cp:revision>3</cp:revision>
  <cp:lastPrinted>2015-03-20T18:35:00Z</cp:lastPrinted>
  <dcterms:created xsi:type="dcterms:W3CDTF">2022-11-29T19:29:00Z</dcterms:created>
  <dcterms:modified xsi:type="dcterms:W3CDTF">2022-11-29T19:29:00Z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