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A82C7" w14:textId="4E0D0141" w:rsidR="0051788B" w:rsidRDefault="0051788B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</w:p>
    <w:p w14:paraId="63F5EF35" w14:textId="6CE6A0DD" w:rsidR="00627CC0" w:rsidRDefault="00627CC0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</w:p>
    <w:p w14:paraId="66B62B9A" w14:textId="77777777" w:rsidR="00627CC0" w:rsidRDefault="00627CC0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</w:p>
    <w:p w14:paraId="50EB47E6" w14:textId="6D32211D" w:rsidR="00765C24" w:rsidRDefault="00765C24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</w:p>
    <w:p w14:paraId="372D3837" w14:textId="02A1BAB5" w:rsidR="00765C24" w:rsidRDefault="00765C24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iCs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noProof/>
          <w:color w:val="333333"/>
          <w:sz w:val="27"/>
          <w:szCs w:val="27"/>
        </w:rPr>
        <w:drawing>
          <wp:inline distT="0" distB="0" distL="0" distR="0" wp14:anchorId="11604E39" wp14:editId="36A58A4B">
            <wp:extent cx="5943600" cy="792480"/>
            <wp:effectExtent l="0" t="0" r="0" b="0"/>
            <wp:docPr id="2" name="Picture 2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ogo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42" b="19058"/>
                    <a:stretch/>
                  </pic:blipFill>
                  <pic:spPr bwMode="auto">
                    <a:xfrm>
                      <a:off x="0" y="0"/>
                      <a:ext cx="5943600" cy="79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CBE17" w14:textId="77777777" w:rsidR="00C1628F" w:rsidRDefault="00C1628F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b/>
          <w:bCs/>
          <w:noProof/>
          <w:color w:val="333333"/>
          <w:sz w:val="27"/>
          <w:szCs w:val="27"/>
        </w:rPr>
      </w:pPr>
    </w:p>
    <w:p w14:paraId="11845ECA" w14:textId="1C72D7C6" w:rsidR="00765C24" w:rsidRDefault="00765C24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b/>
          <w:bCs/>
          <w:noProof/>
          <w:color w:val="333333"/>
          <w:sz w:val="27"/>
          <w:szCs w:val="27"/>
        </w:rPr>
      </w:pPr>
      <w:r>
        <w:rPr>
          <w:rFonts w:ascii="Verdana" w:hAnsi="Verdana" w:cs="Verdana"/>
          <w:b/>
          <w:bCs/>
          <w:noProof/>
          <w:color w:val="333333"/>
          <w:sz w:val="27"/>
          <w:szCs w:val="27"/>
        </w:rPr>
        <w:t>Silent Auction Item Donation Form</w:t>
      </w:r>
    </w:p>
    <w:p w14:paraId="26E45446" w14:textId="2081C0F9" w:rsidR="00765C24" w:rsidRPr="00D92A27" w:rsidRDefault="00765C24" w:rsidP="00765C24">
      <w:pPr>
        <w:autoSpaceDE w:val="0"/>
        <w:autoSpaceDN w:val="0"/>
        <w:adjustRightInd w:val="0"/>
        <w:spacing w:after="0" w:line="240" w:lineRule="auto"/>
        <w:ind w:left="-990"/>
        <w:jc w:val="center"/>
        <w:rPr>
          <w:rFonts w:ascii="Verdana" w:hAnsi="Verdana" w:cs="Verdana"/>
          <w:b/>
          <w:bCs/>
          <w:noProof/>
          <w:color w:val="333333"/>
          <w:sz w:val="20"/>
          <w:szCs w:val="20"/>
        </w:rPr>
      </w:pPr>
    </w:p>
    <w:p w14:paraId="1AE316FA" w14:textId="77777777" w:rsidR="00765C24" w:rsidRPr="00765C24" w:rsidRDefault="00765C24" w:rsidP="00121650">
      <w:pPr>
        <w:autoSpaceDE w:val="0"/>
        <w:autoSpaceDN w:val="0"/>
        <w:adjustRightInd w:val="0"/>
        <w:spacing w:after="0" w:line="240" w:lineRule="auto"/>
        <w:ind w:left="-990"/>
        <w:jc w:val="both"/>
        <w:rPr>
          <w:rFonts w:ascii="Verdana" w:hAnsi="Verdana" w:cs="Verdana"/>
          <w:iCs/>
          <w:color w:val="000000"/>
          <w:sz w:val="18"/>
          <w:szCs w:val="18"/>
        </w:rPr>
      </w:pPr>
    </w:p>
    <w:tbl>
      <w:tblPr>
        <w:tblW w:w="1116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7"/>
        <w:gridCol w:w="7133"/>
      </w:tblGrid>
      <w:tr w:rsidR="007238BC" w:rsidRPr="005E0591" w14:paraId="45AD117C" w14:textId="77777777" w:rsidTr="007238BC">
        <w:trPr>
          <w:trHeight w:val="620"/>
        </w:trPr>
        <w:tc>
          <w:tcPr>
            <w:tcW w:w="11160" w:type="dxa"/>
            <w:gridSpan w:val="2"/>
            <w:shd w:val="clear" w:color="auto" w:fill="CCC0D9"/>
            <w:vAlign w:val="center"/>
          </w:tcPr>
          <w:p w14:paraId="5547FC76" w14:textId="6854540D" w:rsidR="007238BC" w:rsidRPr="00D92A27" w:rsidRDefault="007238BC" w:rsidP="00723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DONATION ITEM INFORMATION:</w:t>
            </w:r>
          </w:p>
        </w:tc>
      </w:tr>
      <w:tr w:rsidR="007238BC" w:rsidRPr="00F5281B" w14:paraId="1E902275" w14:textId="77777777" w:rsidTr="00DC659B">
        <w:tc>
          <w:tcPr>
            <w:tcW w:w="11160" w:type="dxa"/>
            <w:gridSpan w:val="2"/>
            <w:vAlign w:val="center"/>
          </w:tcPr>
          <w:p w14:paraId="0882D774" w14:textId="2AFFDC6F" w:rsidR="007238BC" w:rsidRPr="00121C0A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right"/>
              <w:rPr>
                <w:rFonts w:ascii="Verdana" w:hAnsi="Verdana" w:cs="Verdana"/>
                <w:color w:val="333333"/>
                <w:sz w:val="17"/>
                <w:szCs w:val="17"/>
              </w:rPr>
            </w:pPr>
            <w:r w:rsidRPr="00121C0A">
              <w:rPr>
                <w:rFonts w:ascii="Verdana" w:hAnsi="Verdana" w:cs="Verdana"/>
                <w:bCs/>
                <w:color w:val="333333"/>
                <w:sz w:val="17"/>
                <w:szCs w:val="17"/>
              </w:rPr>
              <w:t>(B</w:t>
            </w:r>
            <w:r w:rsidRPr="00121C0A">
              <w:rPr>
                <w:rFonts w:ascii="Verdana" w:hAnsi="Verdana" w:cs="Verdana"/>
                <w:i/>
                <w:color w:val="333333"/>
                <w:sz w:val="17"/>
                <w:szCs w:val="17"/>
              </w:rPr>
              <w:t>oxes will automatically expand as needed.)</w:t>
            </w:r>
          </w:p>
        </w:tc>
      </w:tr>
      <w:tr w:rsidR="007238BC" w:rsidRPr="00F5281B" w14:paraId="6A19926A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1B849AFD" w14:textId="09D2B11D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  <w:t>Name:</w:t>
            </w:r>
          </w:p>
        </w:tc>
        <w:tc>
          <w:tcPr>
            <w:tcW w:w="7133" w:type="dxa"/>
            <w:vAlign w:val="center"/>
          </w:tcPr>
          <w:p w14:paraId="493AA6B0" w14:textId="7C7CF1AC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6C19D75A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7212DC99" w14:textId="75C75B39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  <w:t xml:space="preserve">Company: </w:t>
            </w:r>
          </w:p>
        </w:tc>
        <w:tc>
          <w:tcPr>
            <w:tcW w:w="7133" w:type="dxa"/>
            <w:vAlign w:val="center"/>
          </w:tcPr>
          <w:p w14:paraId="58A5CF98" w14:textId="5A8F4CE1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0B42A340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374E4FF6" w14:textId="42654983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  <w:t>Email:</w:t>
            </w:r>
          </w:p>
        </w:tc>
        <w:tc>
          <w:tcPr>
            <w:tcW w:w="7133" w:type="dxa"/>
            <w:vAlign w:val="center"/>
          </w:tcPr>
          <w:p w14:paraId="525E6B2E" w14:textId="77777777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0B6F46C5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0CA5B7E3" w14:textId="77777777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i/>
                <w:i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i/>
                <w:iCs/>
                <w:color w:val="333333"/>
                <w:sz w:val="20"/>
                <w:szCs w:val="20"/>
              </w:rPr>
              <w:t xml:space="preserve">Address:  </w:t>
            </w:r>
          </w:p>
          <w:p w14:paraId="167D7212" w14:textId="70CF1D58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>
              <w:rPr>
                <w:rFonts w:ascii="Verdana" w:hAnsi="Verdana" w:cs="Verdana"/>
                <w:color w:val="333333"/>
                <w:sz w:val="20"/>
                <w:szCs w:val="20"/>
              </w:rPr>
              <w:t xml:space="preserve">       </w:t>
            </w:r>
            <w:r w:rsidRPr="003C6BE2">
              <w:rPr>
                <w:rFonts w:ascii="Verdana" w:hAnsi="Verdana" w:cs="Verdana"/>
                <w:color w:val="333333"/>
                <w:sz w:val="20"/>
                <w:szCs w:val="20"/>
              </w:rPr>
              <w:t>Street, C</w:t>
            </w:r>
            <w:r>
              <w:rPr>
                <w:rFonts w:ascii="Verdana" w:hAnsi="Verdana" w:cs="Verdana"/>
                <w:color w:val="333333"/>
                <w:sz w:val="20"/>
                <w:szCs w:val="20"/>
              </w:rPr>
              <w:t>i</w:t>
            </w:r>
            <w:r w:rsidRPr="003C6BE2">
              <w:rPr>
                <w:rFonts w:ascii="Verdana" w:hAnsi="Verdana" w:cs="Verdana"/>
                <w:color w:val="333333"/>
                <w:sz w:val="20"/>
                <w:szCs w:val="20"/>
              </w:rPr>
              <w:t>ty</w:t>
            </w:r>
            <w:r>
              <w:rPr>
                <w:rFonts w:ascii="Verdana" w:hAnsi="Verdana" w:cs="Verdana"/>
                <w:color w:val="333333"/>
                <w:sz w:val="20"/>
                <w:szCs w:val="20"/>
              </w:rPr>
              <w:t>,</w:t>
            </w:r>
            <w:r w:rsidRPr="003C6BE2">
              <w:rPr>
                <w:rFonts w:ascii="Verdana" w:hAnsi="Verdana" w:cs="Verdana"/>
                <w:color w:val="333333"/>
                <w:sz w:val="20"/>
                <w:szCs w:val="20"/>
              </w:rPr>
              <w:t xml:space="preserve"> State, Zip Code</w:t>
            </w:r>
          </w:p>
        </w:tc>
        <w:tc>
          <w:tcPr>
            <w:tcW w:w="7133" w:type="dxa"/>
            <w:vAlign w:val="center"/>
          </w:tcPr>
          <w:p w14:paraId="658DC945" w14:textId="77777777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730F1275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50446C59" w14:textId="56E6B7FB" w:rsidR="007238BC" w:rsidRPr="007238BC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</w:pPr>
            <w:r w:rsidRPr="007238BC">
              <w:rPr>
                <w:rFonts w:ascii="Verdana" w:hAnsi="Verdana" w:cs="Verdana"/>
                <w:b/>
                <w:bCs/>
                <w:color w:val="333333"/>
                <w:sz w:val="20"/>
                <w:szCs w:val="20"/>
              </w:rPr>
              <w:t>Phone Number:</w:t>
            </w:r>
          </w:p>
        </w:tc>
        <w:tc>
          <w:tcPr>
            <w:tcW w:w="7133" w:type="dxa"/>
            <w:vAlign w:val="center"/>
          </w:tcPr>
          <w:p w14:paraId="6BFD64C0" w14:textId="77777777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6323BF5E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0BFF5415" w14:textId="28742F42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 w:rsidRPr="003C6BE2">
              <w:rPr>
                <w:rFonts w:ascii="Verdana" w:hAnsi="Verdana" w:cs="Verdana"/>
                <w:b/>
                <w:color w:val="333333"/>
                <w:sz w:val="20"/>
                <w:szCs w:val="20"/>
              </w:rPr>
              <w:t>Item Description:</w:t>
            </w:r>
          </w:p>
        </w:tc>
        <w:tc>
          <w:tcPr>
            <w:tcW w:w="7133" w:type="dxa"/>
            <w:vAlign w:val="center"/>
          </w:tcPr>
          <w:p w14:paraId="5D496139" w14:textId="77777777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2665C26B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731D741C" w14:textId="299EE69B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 w:rsidRPr="003C6BE2">
              <w:rPr>
                <w:rFonts w:ascii="Verdana" w:hAnsi="Verdana" w:cs="Verdana"/>
                <w:b/>
                <w:color w:val="333333"/>
                <w:sz w:val="20"/>
                <w:szCs w:val="20"/>
              </w:rPr>
              <w:t>Restrictions/Expiration Date:</w:t>
            </w:r>
          </w:p>
        </w:tc>
        <w:tc>
          <w:tcPr>
            <w:tcW w:w="7133" w:type="dxa"/>
            <w:vAlign w:val="center"/>
          </w:tcPr>
          <w:p w14:paraId="4BFC3ABA" w14:textId="77777777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2411B016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22656BA0" w14:textId="50018EAA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 w:rsidRPr="003C6BE2">
              <w:rPr>
                <w:rFonts w:ascii="Verdana" w:hAnsi="Verdana" w:cs="Verdana"/>
                <w:b/>
                <w:color w:val="333333"/>
                <w:sz w:val="20"/>
                <w:szCs w:val="20"/>
              </w:rPr>
              <w:t>Value of Item:</w:t>
            </w:r>
          </w:p>
        </w:tc>
        <w:tc>
          <w:tcPr>
            <w:tcW w:w="7133" w:type="dxa"/>
            <w:vAlign w:val="center"/>
          </w:tcPr>
          <w:p w14:paraId="27DEA94D" w14:textId="77777777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  <w:tr w:rsidR="007238BC" w:rsidRPr="00F5281B" w14:paraId="25690471" w14:textId="77777777" w:rsidTr="007238BC">
        <w:trPr>
          <w:trHeight w:val="774"/>
        </w:trPr>
        <w:tc>
          <w:tcPr>
            <w:tcW w:w="4027" w:type="dxa"/>
            <w:vAlign w:val="center"/>
          </w:tcPr>
          <w:p w14:paraId="24D9A452" w14:textId="14A95F24" w:rsidR="007238BC" w:rsidRPr="003C6BE2" w:rsidRDefault="007238BC" w:rsidP="007238BC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rPr>
                <w:rFonts w:ascii="Verdana" w:hAnsi="Verdana" w:cs="Verdana"/>
                <w:color w:val="333333"/>
                <w:sz w:val="20"/>
                <w:szCs w:val="20"/>
              </w:rPr>
            </w:pPr>
            <w:r w:rsidRPr="003C6BE2">
              <w:rPr>
                <w:rFonts w:ascii="Verdana" w:hAnsi="Verdana" w:cs="Verdana"/>
                <w:b/>
                <w:color w:val="333333"/>
                <w:sz w:val="20"/>
                <w:szCs w:val="20"/>
              </w:rPr>
              <w:t>Date:</w:t>
            </w:r>
          </w:p>
        </w:tc>
        <w:tc>
          <w:tcPr>
            <w:tcW w:w="7133" w:type="dxa"/>
            <w:vAlign w:val="center"/>
          </w:tcPr>
          <w:p w14:paraId="4C81AA24" w14:textId="77777777" w:rsidR="007238BC" w:rsidRPr="003C6BE2" w:rsidRDefault="007238BC" w:rsidP="00A412BF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ind w:left="346"/>
              <w:rPr>
                <w:rFonts w:ascii="Verdana" w:hAnsi="Verdana" w:cs="Verdana"/>
                <w:color w:val="333333"/>
                <w:sz w:val="20"/>
                <w:szCs w:val="20"/>
              </w:rPr>
            </w:pPr>
          </w:p>
        </w:tc>
      </w:tr>
    </w:tbl>
    <w:p w14:paraId="792CF320" w14:textId="77777777" w:rsidR="00D943D5" w:rsidRPr="0051788B" w:rsidRDefault="00D943D5" w:rsidP="007238BC">
      <w:pPr>
        <w:spacing w:after="0" w:line="240" w:lineRule="auto"/>
        <w:rPr>
          <w:sz w:val="2"/>
        </w:rPr>
      </w:pPr>
    </w:p>
    <w:p w14:paraId="754C7306" w14:textId="77777777" w:rsidR="007238BC" w:rsidRDefault="007238BC" w:rsidP="007238BC">
      <w:pPr>
        <w:spacing w:after="0" w:line="240" w:lineRule="auto"/>
        <w:ind w:left="-720"/>
        <w:rPr>
          <w:rFonts w:ascii="Times New Roman" w:eastAsia="Times New Roman" w:hAnsi="Times New Roman"/>
          <w:i/>
          <w:sz w:val="20"/>
        </w:rPr>
      </w:pPr>
    </w:p>
    <w:p w14:paraId="4111A1A0" w14:textId="10E593FC" w:rsidR="007238BC" w:rsidRPr="007238BC" w:rsidRDefault="007238BC" w:rsidP="007238BC">
      <w:pPr>
        <w:spacing w:after="0" w:line="240" w:lineRule="auto"/>
        <w:ind w:left="-720"/>
        <w:jc w:val="center"/>
        <w:rPr>
          <w:rFonts w:ascii="Times New Roman" w:eastAsia="Times New Roman" w:hAnsi="Times New Roman"/>
          <w:i/>
          <w:szCs w:val="24"/>
        </w:rPr>
      </w:pPr>
      <w:r w:rsidRPr="007238BC">
        <w:rPr>
          <w:rFonts w:ascii="Times New Roman" w:eastAsia="Times New Roman" w:hAnsi="Times New Roman"/>
          <w:i/>
          <w:szCs w:val="24"/>
        </w:rPr>
        <w:t>Your support is greatly appreciated. Donations are tax deductible to the extent allowed by law.</w:t>
      </w:r>
    </w:p>
    <w:p w14:paraId="526AE61D" w14:textId="62F0F674" w:rsidR="007238BC" w:rsidRDefault="007238BC" w:rsidP="007238BC">
      <w:pPr>
        <w:spacing w:after="0" w:line="240" w:lineRule="auto"/>
        <w:ind w:left="-720"/>
        <w:rPr>
          <w:iCs/>
        </w:rPr>
      </w:pPr>
    </w:p>
    <w:tbl>
      <w:tblPr>
        <w:tblW w:w="11183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3"/>
      </w:tblGrid>
      <w:tr w:rsidR="003C6BE2" w:rsidRPr="0064714A" w14:paraId="1D5ACC2C" w14:textId="77777777" w:rsidTr="003C6BE2">
        <w:trPr>
          <w:trHeight w:val="350"/>
        </w:trPr>
        <w:tc>
          <w:tcPr>
            <w:tcW w:w="1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14:paraId="4E4DE519" w14:textId="46854003" w:rsidR="003C6BE2" w:rsidRPr="003C6BE2" w:rsidRDefault="00112A5B" w:rsidP="003C6BE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SEND</w:t>
            </w:r>
            <w:r w:rsidR="003C6BE2" w:rsidRPr="003C6BE2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 xml:space="preserve"> FORM TO:</w:t>
            </w:r>
          </w:p>
        </w:tc>
      </w:tr>
    </w:tbl>
    <w:p w14:paraId="61362852" w14:textId="3EFC91F7" w:rsidR="00BB12B0" w:rsidRPr="0005352D" w:rsidRDefault="00BB12B0" w:rsidP="009E5218">
      <w:pPr>
        <w:ind w:left="-720"/>
        <w:rPr>
          <w:rFonts w:ascii="Verdana" w:hAnsi="Verdana" w:cs="Verdana"/>
          <w:b/>
          <w:bCs/>
          <w:color w:val="000000"/>
          <w:sz w:val="18"/>
          <w:szCs w:val="18"/>
        </w:rPr>
      </w:pPr>
    </w:p>
    <w:p w14:paraId="6A0D0D27" w14:textId="2160EF2A" w:rsidR="003C6BE2" w:rsidRDefault="00EA2CEF" w:rsidP="00D92A27">
      <w:pPr>
        <w:spacing w:after="4" w:line="249" w:lineRule="auto"/>
        <w:ind w:left="-810" w:right="3" w:hanging="10"/>
        <w:jc w:val="center"/>
        <w:rPr>
          <w:rFonts w:ascii="Verdana" w:eastAsia="Times New Roman" w:hAnsi="Verdana"/>
          <w:b/>
          <w:bCs/>
          <w:lang w:val="fr-FR"/>
        </w:rPr>
      </w:pPr>
      <w:r>
        <w:rPr>
          <w:rFonts w:ascii="Verdana" w:eastAsia="Times New Roman" w:hAnsi="Verdana"/>
          <w:b/>
          <w:bCs/>
          <w:lang w:val="fr-FR"/>
        </w:rPr>
        <w:t>Heather Marigold</w:t>
      </w:r>
    </w:p>
    <w:p w14:paraId="43991CE9" w14:textId="03829F36" w:rsidR="00920E19" w:rsidRDefault="00EA2CEF" w:rsidP="00D92A27">
      <w:pPr>
        <w:spacing w:after="4" w:line="249" w:lineRule="auto"/>
        <w:ind w:left="-810" w:right="3" w:hanging="10"/>
        <w:jc w:val="center"/>
        <w:rPr>
          <w:rFonts w:ascii="Verdana" w:eastAsia="Times New Roman" w:hAnsi="Verdana"/>
          <w:b/>
          <w:bCs/>
          <w:lang w:val="fr-FR"/>
        </w:rPr>
      </w:pPr>
      <w:r>
        <w:rPr>
          <w:rFonts w:ascii="Verdana" w:eastAsia="Times New Roman" w:hAnsi="Verdana"/>
          <w:b/>
          <w:bCs/>
          <w:lang w:val="fr-FR"/>
        </w:rPr>
        <w:t xml:space="preserve">HEI Hotels &amp; </w:t>
      </w:r>
      <w:r w:rsidR="006B14D7">
        <w:rPr>
          <w:rFonts w:ascii="Verdana" w:eastAsia="Times New Roman" w:hAnsi="Verdana"/>
          <w:b/>
          <w:bCs/>
          <w:lang w:val="fr-FR"/>
        </w:rPr>
        <w:t>Resorts</w:t>
      </w:r>
    </w:p>
    <w:p w14:paraId="11BE8E74" w14:textId="0129A8A6" w:rsidR="003C6BE2" w:rsidRPr="0005352D" w:rsidRDefault="00EA2CEF" w:rsidP="00D92A27">
      <w:pPr>
        <w:spacing w:after="4" w:line="249" w:lineRule="auto"/>
        <w:ind w:left="-810" w:right="3" w:hanging="10"/>
        <w:jc w:val="center"/>
        <w:rPr>
          <w:rFonts w:ascii="Verdana" w:eastAsia="Times New Roman" w:hAnsi="Verdana"/>
          <w:b/>
          <w:bCs/>
          <w:lang w:val="fr-FR"/>
        </w:rPr>
      </w:pPr>
      <w:r>
        <w:rPr>
          <w:rFonts w:ascii="Verdana" w:eastAsia="Times New Roman" w:hAnsi="Verdana"/>
          <w:b/>
          <w:bCs/>
          <w:lang w:val="fr-FR"/>
        </w:rPr>
        <w:t>hmarigold@heihotels.com</w:t>
      </w:r>
    </w:p>
    <w:p w14:paraId="566BA03A" w14:textId="2D9AC9DE" w:rsidR="003C6BE2" w:rsidRPr="0005352D" w:rsidRDefault="00071529" w:rsidP="00D92A27">
      <w:pPr>
        <w:spacing w:after="4" w:line="249" w:lineRule="auto"/>
        <w:ind w:left="-810" w:hanging="10"/>
        <w:jc w:val="center"/>
        <w:rPr>
          <w:rFonts w:ascii="Verdana" w:hAnsi="Verdana"/>
          <w:sz w:val="24"/>
          <w:szCs w:val="24"/>
        </w:rPr>
      </w:pPr>
      <w:r>
        <w:rPr>
          <w:rFonts w:ascii="Verdana" w:eastAsia="Times New Roman" w:hAnsi="Verdana"/>
          <w:b/>
          <w:bCs/>
        </w:rPr>
        <w:t xml:space="preserve">Phone: </w:t>
      </w:r>
      <w:r w:rsidR="00EA2CEF">
        <w:rPr>
          <w:rFonts w:ascii="Verdana" w:eastAsia="Times New Roman" w:hAnsi="Verdana"/>
          <w:b/>
          <w:bCs/>
        </w:rPr>
        <w:t>763-639-7778</w:t>
      </w:r>
      <w:r w:rsidRPr="00071529">
        <w:rPr>
          <w:rFonts w:ascii="Verdana" w:eastAsia="Times New Roman" w:hAnsi="Verdana"/>
          <w:b/>
          <w:bCs/>
        </w:rPr>
        <w:cr/>
      </w:r>
    </w:p>
    <w:p w14:paraId="5A2EFB7D" w14:textId="3E1FBD91" w:rsidR="00BB12B0" w:rsidRDefault="00920E19" w:rsidP="00D92A27">
      <w:pPr>
        <w:autoSpaceDE w:val="0"/>
        <w:autoSpaceDN w:val="0"/>
        <w:adjustRightInd w:val="0"/>
        <w:spacing w:after="0" w:line="240" w:lineRule="auto"/>
        <w:ind w:left="-810"/>
        <w:rPr>
          <w:rFonts w:ascii="Verdana" w:hAnsi="Verdana" w:cs="Verdana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420D0" wp14:editId="2AD8FA1E">
                <wp:simplePos x="0" y="0"/>
                <wp:positionH relativeFrom="column">
                  <wp:posOffset>-523875</wp:posOffset>
                </wp:positionH>
                <wp:positionV relativeFrom="paragraph">
                  <wp:posOffset>323396</wp:posOffset>
                </wp:positionV>
                <wp:extent cx="710565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A967D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25pt,25.45pt" to="518.2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" strokecolor="black [3213]" strokeweight="3pt"/>
            </w:pict>
          </mc:Fallback>
        </mc:AlternateContent>
      </w:r>
    </w:p>
    <w:sectPr w:rsidR="00BB12B0" w:rsidSect="00370BCF">
      <w:pgSz w:w="12240" w:h="15840" w:code="1"/>
      <w:pgMar w:top="360" w:right="450" w:bottom="821" w:left="1440" w:header="576" w:footer="6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A3E4A" w14:textId="77777777" w:rsidR="00914C05" w:rsidRDefault="00914C05" w:rsidP="00733D03">
      <w:pPr>
        <w:spacing w:after="0" w:line="240" w:lineRule="auto"/>
      </w:pPr>
      <w:r>
        <w:separator/>
      </w:r>
    </w:p>
  </w:endnote>
  <w:endnote w:type="continuationSeparator" w:id="0">
    <w:p w14:paraId="691E5DB4" w14:textId="77777777" w:rsidR="00914C05" w:rsidRDefault="00914C05" w:rsidP="0073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E015D" w14:textId="77777777" w:rsidR="00914C05" w:rsidRDefault="00914C05" w:rsidP="00733D03">
      <w:pPr>
        <w:spacing w:after="0" w:line="240" w:lineRule="auto"/>
      </w:pPr>
      <w:r>
        <w:separator/>
      </w:r>
    </w:p>
  </w:footnote>
  <w:footnote w:type="continuationSeparator" w:id="0">
    <w:p w14:paraId="3A4F576A" w14:textId="77777777" w:rsidR="00914C05" w:rsidRDefault="00914C05" w:rsidP="00733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1B7C"/>
    <w:multiLevelType w:val="hybridMultilevel"/>
    <w:tmpl w:val="ACDAD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A778E"/>
    <w:multiLevelType w:val="hybridMultilevel"/>
    <w:tmpl w:val="C86451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591986">
    <w:abstractNumId w:val="0"/>
  </w:num>
  <w:num w:numId="2" w16cid:durableId="439301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D75"/>
    <w:rsid w:val="00005144"/>
    <w:rsid w:val="00013023"/>
    <w:rsid w:val="0002355F"/>
    <w:rsid w:val="00025829"/>
    <w:rsid w:val="00033C05"/>
    <w:rsid w:val="000364BA"/>
    <w:rsid w:val="00042F6A"/>
    <w:rsid w:val="00047419"/>
    <w:rsid w:val="000477F9"/>
    <w:rsid w:val="0005352D"/>
    <w:rsid w:val="000565BF"/>
    <w:rsid w:val="00057831"/>
    <w:rsid w:val="00071529"/>
    <w:rsid w:val="000B6B0A"/>
    <w:rsid w:val="000D5FAD"/>
    <w:rsid w:val="000E3249"/>
    <w:rsid w:val="00112A5B"/>
    <w:rsid w:val="00121650"/>
    <w:rsid w:val="00121C0A"/>
    <w:rsid w:val="001330D3"/>
    <w:rsid w:val="001415BD"/>
    <w:rsid w:val="0018787C"/>
    <w:rsid w:val="00196637"/>
    <w:rsid w:val="001B1B8F"/>
    <w:rsid w:val="001B5BD6"/>
    <w:rsid w:val="001C08A8"/>
    <w:rsid w:val="001F585B"/>
    <w:rsid w:val="0020215F"/>
    <w:rsid w:val="002039F8"/>
    <w:rsid w:val="002056F1"/>
    <w:rsid w:val="00210448"/>
    <w:rsid w:val="00233006"/>
    <w:rsid w:val="00234610"/>
    <w:rsid w:val="00253ECC"/>
    <w:rsid w:val="00280BF8"/>
    <w:rsid w:val="00283832"/>
    <w:rsid w:val="002C4026"/>
    <w:rsid w:val="002C77ED"/>
    <w:rsid w:val="002E7D39"/>
    <w:rsid w:val="003042BF"/>
    <w:rsid w:val="0032242C"/>
    <w:rsid w:val="00323304"/>
    <w:rsid w:val="00332FE1"/>
    <w:rsid w:val="00355379"/>
    <w:rsid w:val="00370BCF"/>
    <w:rsid w:val="003832A5"/>
    <w:rsid w:val="0039140E"/>
    <w:rsid w:val="003B27B9"/>
    <w:rsid w:val="003C5709"/>
    <w:rsid w:val="003C6BE2"/>
    <w:rsid w:val="003E3831"/>
    <w:rsid w:val="0041142F"/>
    <w:rsid w:val="00414827"/>
    <w:rsid w:val="004510A6"/>
    <w:rsid w:val="00457BAD"/>
    <w:rsid w:val="004714F0"/>
    <w:rsid w:val="0047670C"/>
    <w:rsid w:val="004912BA"/>
    <w:rsid w:val="004A3B77"/>
    <w:rsid w:val="004A4FE2"/>
    <w:rsid w:val="004C1DB5"/>
    <w:rsid w:val="004D4ABD"/>
    <w:rsid w:val="005119CA"/>
    <w:rsid w:val="0051788B"/>
    <w:rsid w:val="00526EB5"/>
    <w:rsid w:val="00570887"/>
    <w:rsid w:val="00572022"/>
    <w:rsid w:val="005756FF"/>
    <w:rsid w:val="00595F8B"/>
    <w:rsid w:val="005A1262"/>
    <w:rsid w:val="005A56DE"/>
    <w:rsid w:val="005A70CE"/>
    <w:rsid w:val="005E0591"/>
    <w:rsid w:val="005E2024"/>
    <w:rsid w:val="005F1781"/>
    <w:rsid w:val="00622F41"/>
    <w:rsid w:val="006232B6"/>
    <w:rsid w:val="00627CC0"/>
    <w:rsid w:val="0064714A"/>
    <w:rsid w:val="006500EA"/>
    <w:rsid w:val="006757C6"/>
    <w:rsid w:val="00691F94"/>
    <w:rsid w:val="006B14D7"/>
    <w:rsid w:val="006D67D4"/>
    <w:rsid w:val="00714093"/>
    <w:rsid w:val="007238BC"/>
    <w:rsid w:val="00724A43"/>
    <w:rsid w:val="00733D03"/>
    <w:rsid w:val="0073493C"/>
    <w:rsid w:val="00735252"/>
    <w:rsid w:val="00743549"/>
    <w:rsid w:val="007652D1"/>
    <w:rsid w:val="00765C24"/>
    <w:rsid w:val="007A4D59"/>
    <w:rsid w:val="007A7205"/>
    <w:rsid w:val="007B4C7A"/>
    <w:rsid w:val="007B68A6"/>
    <w:rsid w:val="007C55B0"/>
    <w:rsid w:val="007D4953"/>
    <w:rsid w:val="007D5D8D"/>
    <w:rsid w:val="007E0E96"/>
    <w:rsid w:val="007F42CE"/>
    <w:rsid w:val="00816A96"/>
    <w:rsid w:val="00826324"/>
    <w:rsid w:val="00841455"/>
    <w:rsid w:val="008446A5"/>
    <w:rsid w:val="00845DFB"/>
    <w:rsid w:val="00851C76"/>
    <w:rsid w:val="00861BCC"/>
    <w:rsid w:val="008933E8"/>
    <w:rsid w:val="00894671"/>
    <w:rsid w:val="008A73E5"/>
    <w:rsid w:val="008B1EBA"/>
    <w:rsid w:val="008C1AC7"/>
    <w:rsid w:val="008C6B23"/>
    <w:rsid w:val="009024F1"/>
    <w:rsid w:val="00905131"/>
    <w:rsid w:val="00914C05"/>
    <w:rsid w:val="0091784D"/>
    <w:rsid w:val="00920E19"/>
    <w:rsid w:val="009334C2"/>
    <w:rsid w:val="009377B5"/>
    <w:rsid w:val="00990652"/>
    <w:rsid w:val="009906C7"/>
    <w:rsid w:val="00990A02"/>
    <w:rsid w:val="00992287"/>
    <w:rsid w:val="009B295A"/>
    <w:rsid w:val="009B766D"/>
    <w:rsid w:val="009E5218"/>
    <w:rsid w:val="009E7102"/>
    <w:rsid w:val="00A24A85"/>
    <w:rsid w:val="00A261F5"/>
    <w:rsid w:val="00A32FF1"/>
    <w:rsid w:val="00A36EFB"/>
    <w:rsid w:val="00A412BF"/>
    <w:rsid w:val="00A503F9"/>
    <w:rsid w:val="00A6007E"/>
    <w:rsid w:val="00AB3541"/>
    <w:rsid w:val="00AC3587"/>
    <w:rsid w:val="00AD096F"/>
    <w:rsid w:val="00AE0231"/>
    <w:rsid w:val="00AF3654"/>
    <w:rsid w:val="00B35B5F"/>
    <w:rsid w:val="00B440B8"/>
    <w:rsid w:val="00B6696A"/>
    <w:rsid w:val="00B77F24"/>
    <w:rsid w:val="00B82AC6"/>
    <w:rsid w:val="00B84837"/>
    <w:rsid w:val="00B87D5E"/>
    <w:rsid w:val="00B90CB8"/>
    <w:rsid w:val="00BB12B0"/>
    <w:rsid w:val="00BB3B66"/>
    <w:rsid w:val="00BB5566"/>
    <w:rsid w:val="00BD08C7"/>
    <w:rsid w:val="00BD4090"/>
    <w:rsid w:val="00BD50B8"/>
    <w:rsid w:val="00C1628F"/>
    <w:rsid w:val="00C24B27"/>
    <w:rsid w:val="00C6117A"/>
    <w:rsid w:val="00C61E40"/>
    <w:rsid w:val="00C6757F"/>
    <w:rsid w:val="00C67C77"/>
    <w:rsid w:val="00C760E9"/>
    <w:rsid w:val="00C8576F"/>
    <w:rsid w:val="00C95357"/>
    <w:rsid w:val="00CB1810"/>
    <w:rsid w:val="00CC655A"/>
    <w:rsid w:val="00CD3DA3"/>
    <w:rsid w:val="00CE390A"/>
    <w:rsid w:val="00CE49F7"/>
    <w:rsid w:val="00CE5ECC"/>
    <w:rsid w:val="00CF3567"/>
    <w:rsid w:val="00CF413A"/>
    <w:rsid w:val="00D10273"/>
    <w:rsid w:val="00D26962"/>
    <w:rsid w:val="00D45612"/>
    <w:rsid w:val="00D53120"/>
    <w:rsid w:val="00D610E8"/>
    <w:rsid w:val="00D7219B"/>
    <w:rsid w:val="00D76263"/>
    <w:rsid w:val="00D92A27"/>
    <w:rsid w:val="00D943D5"/>
    <w:rsid w:val="00DA4493"/>
    <w:rsid w:val="00DA4FBE"/>
    <w:rsid w:val="00DB4407"/>
    <w:rsid w:val="00DD5685"/>
    <w:rsid w:val="00E320C9"/>
    <w:rsid w:val="00E57802"/>
    <w:rsid w:val="00E720E4"/>
    <w:rsid w:val="00E872DE"/>
    <w:rsid w:val="00E92DB1"/>
    <w:rsid w:val="00E9402B"/>
    <w:rsid w:val="00EA2CEF"/>
    <w:rsid w:val="00EC6AB2"/>
    <w:rsid w:val="00ED0F84"/>
    <w:rsid w:val="00ED2183"/>
    <w:rsid w:val="00ED4CDB"/>
    <w:rsid w:val="00ED6F83"/>
    <w:rsid w:val="00EE1255"/>
    <w:rsid w:val="00EF66B0"/>
    <w:rsid w:val="00F04EE5"/>
    <w:rsid w:val="00F12E37"/>
    <w:rsid w:val="00F21D6B"/>
    <w:rsid w:val="00F22505"/>
    <w:rsid w:val="00F5281B"/>
    <w:rsid w:val="00F70FA9"/>
    <w:rsid w:val="00F85D75"/>
    <w:rsid w:val="00FA0776"/>
    <w:rsid w:val="00FB7D9D"/>
    <w:rsid w:val="00F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23DC4"/>
  <w15:docId w15:val="{6B733CA3-0DEE-4B6F-922E-2EA66536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4C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75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3C570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3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D0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33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D0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1D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585B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5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XR201\Desktop\GBTA%20CPC%20Scholarship%20Docs\Individual%20CPC%20Scholarship%20Application%20Form%20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BCF9E-83E3-4505-AFDE-3BF212AA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CPC Scholarship Application Form 2014</Template>
  <TotalTime>0</TotalTime>
  <Pages>1</Pages>
  <Words>68</Words>
  <Characters>421</Characters>
  <Application>Microsoft Office Word</Application>
  <DocSecurity>0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England Business Travel Association</vt:lpstr>
    </vt:vector>
  </TitlesOfParts>
  <Company>Carlson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England Business Travel Association</dc:title>
  <dc:creator>Reid, Lori (ULXR201)</dc:creator>
  <cp:lastModifiedBy>Heather Marigold</cp:lastModifiedBy>
  <cp:revision>3</cp:revision>
  <cp:lastPrinted>2015-03-20T18:35:00Z</cp:lastPrinted>
  <dcterms:created xsi:type="dcterms:W3CDTF">2025-10-28T21:47:00Z</dcterms:created>
  <dcterms:modified xsi:type="dcterms:W3CDTF">2025-10-28T21:47:00Z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